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09" w:rsidRDefault="00044E09" w:rsidP="00C041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13 декабря 2024 года на базе 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го автономного общеобразовательного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учреждени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«Лицей №14 имени Заслуженного уч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ителя Российской Федерации А.М.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>Кузьмина»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прошла 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>городск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ая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страноведческ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ая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викторин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342C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«По странам изучаемого языка» для учащихся 5-11 классов муниципальных общеобразовательных организаций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Участниками викторины стали 320 учеников </w:t>
      </w:r>
      <w:r w:rsidRPr="001A1C3B">
        <w:rPr>
          <w:rFonts w:ascii="Times New Roman" w:hAnsi="Times New Roman"/>
          <w:color w:val="000000"/>
          <w:sz w:val="28"/>
          <w:szCs w:val="28"/>
          <w:lang w:eastAsia="ru-RU"/>
        </w:rPr>
        <w:t>школ, лицеев, гимназий</w:t>
      </w:r>
      <w:r w:rsidRPr="000030AC">
        <w:rPr>
          <w:rFonts w:ascii="Times New Roman" w:hAnsi="Times New Roman"/>
          <w:color w:val="000000"/>
          <w:sz w:val="28"/>
          <w:szCs w:val="28"/>
          <w:lang w:eastAsia="ru-RU"/>
        </w:rPr>
        <w:t>, центров образования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города Тамбова. </w:t>
      </w:r>
    </w:p>
    <w:p w:rsidR="00044E09" w:rsidRDefault="00044E09" w:rsidP="00195F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87D">
        <w:rPr>
          <w:rFonts w:ascii="Times New Roman" w:hAnsi="Times New Roman"/>
          <w:sz w:val="28"/>
          <w:szCs w:val="28"/>
          <w:lang w:eastAsia="ru-RU"/>
        </w:rPr>
        <w:t>Выполняя тестовые задания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на английском, немецком и французском языках, ребята смогли применить языковые умения и навыки, </w:t>
      </w:r>
      <w:r w:rsidRPr="001A1C3B">
        <w:rPr>
          <w:rFonts w:ascii="Times New Roman" w:hAnsi="Times New Roman"/>
          <w:sz w:val="28"/>
          <w:szCs w:val="28"/>
          <w:lang w:eastAsia="ru-RU"/>
        </w:rPr>
        <w:t xml:space="preserve">показать </w:t>
      </w:r>
      <w:r w:rsidRPr="001A1C3B">
        <w:rPr>
          <w:rFonts w:ascii="Times New Roman" w:eastAsia="Arial Unicode MS" w:hAnsi="Times New Roman"/>
          <w:sz w:val="28"/>
          <w:szCs w:val="28"/>
          <w:lang w:eastAsia="ru-RU"/>
        </w:rPr>
        <w:t xml:space="preserve">владение системой </w:t>
      </w:r>
      <w:r w:rsidRPr="00127DD0">
        <w:rPr>
          <w:rFonts w:ascii="Times New Roman" w:eastAsia="Arial Unicode MS" w:hAnsi="Times New Roman"/>
          <w:sz w:val="28"/>
          <w:szCs w:val="28"/>
          <w:lang w:eastAsia="ru-RU"/>
        </w:rPr>
        <w:t>знаний о</w:t>
      </w:r>
      <w:r w:rsidRPr="001A1C3B">
        <w:rPr>
          <w:rFonts w:ascii="Times New Roman" w:eastAsia="Arial Unicode MS" w:hAnsi="Times New Roman"/>
          <w:sz w:val="28"/>
          <w:szCs w:val="28"/>
          <w:lang w:eastAsia="ru-RU"/>
        </w:rPr>
        <w:t>б иноязычной культуре, традициях,</w:t>
      </w:r>
      <w:r w:rsidRPr="00342CA5">
        <w:rPr>
          <w:rFonts w:ascii="Times New Roman" w:eastAsia="Arial Unicode MS" w:hAnsi="Times New Roman"/>
          <w:sz w:val="28"/>
          <w:szCs w:val="28"/>
          <w:lang w:eastAsia="ru-RU"/>
        </w:rPr>
        <w:t xml:space="preserve"> национальной специфике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pacing w:val="-7"/>
          <w:sz w:val="28"/>
          <w:szCs w:val="28"/>
        </w:rPr>
      </w:pPr>
      <w:r w:rsidRPr="00F83402">
        <w:rPr>
          <w:color w:val="333333"/>
          <w:spacing w:val="-7"/>
          <w:sz w:val="28"/>
          <w:szCs w:val="28"/>
        </w:rPr>
        <w:t>Наибольшее количество правильных ответов на вопросы викторины дали учащиеся из школ №4, №36, лицеев №14, №29, гимназий №7, №12, Тамбовской православной гимназии.</w:t>
      </w: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pacing w:val="-7"/>
          <w:sz w:val="28"/>
          <w:szCs w:val="28"/>
        </w:rPr>
      </w:pPr>
      <w:r>
        <w:rPr>
          <w:color w:val="333333"/>
          <w:spacing w:val="-7"/>
          <w:sz w:val="28"/>
          <w:szCs w:val="28"/>
        </w:rPr>
        <w:t xml:space="preserve"> </w:t>
      </w: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C04187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75pt;height:391.5pt">
            <v:imagedata r:id="rId4" o:title=""/>
          </v:shape>
        </w:pict>
      </w: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Pr="00C04187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04187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780pt;height:438pt">
            <v:imagedata r:id="rId5" o:title=""/>
          </v:shape>
        </w:pict>
      </w: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E09" w:rsidRDefault="00044E09" w:rsidP="000030AC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04187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7" type="#_x0000_t75" style="width:780pt;height:438pt">
            <v:imagedata r:id="rId6" o:title=""/>
          </v:shape>
        </w:pict>
      </w:r>
    </w:p>
    <w:sectPr w:rsidR="00044E09" w:rsidSect="00C04187">
      <w:pgSz w:w="16838" w:h="11906" w:orient="landscape"/>
      <w:pgMar w:top="540" w:right="567" w:bottom="36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291"/>
    <w:rsid w:val="000030AC"/>
    <w:rsid w:val="00031DE8"/>
    <w:rsid w:val="00035B10"/>
    <w:rsid w:val="00044E09"/>
    <w:rsid w:val="000563AE"/>
    <w:rsid w:val="00060268"/>
    <w:rsid w:val="00073693"/>
    <w:rsid w:val="0009117B"/>
    <w:rsid w:val="000A3470"/>
    <w:rsid w:val="0011263B"/>
    <w:rsid w:val="00127DD0"/>
    <w:rsid w:val="00141114"/>
    <w:rsid w:val="00143D63"/>
    <w:rsid w:val="001469D3"/>
    <w:rsid w:val="00150AB9"/>
    <w:rsid w:val="00155AF1"/>
    <w:rsid w:val="00182FB9"/>
    <w:rsid w:val="00195FE3"/>
    <w:rsid w:val="001A1C3B"/>
    <w:rsid w:val="001C5CC7"/>
    <w:rsid w:val="00200343"/>
    <w:rsid w:val="002021DE"/>
    <w:rsid w:val="002228D4"/>
    <w:rsid w:val="002408DD"/>
    <w:rsid w:val="00264237"/>
    <w:rsid w:val="0027569E"/>
    <w:rsid w:val="002D1C82"/>
    <w:rsid w:val="002E787D"/>
    <w:rsid w:val="00304FFA"/>
    <w:rsid w:val="0031356A"/>
    <w:rsid w:val="003417AB"/>
    <w:rsid w:val="00342CA5"/>
    <w:rsid w:val="0036306E"/>
    <w:rsid w:val="003717D5"/>
    <w:rsid w:val="003B1AA0"/>
    <w:rsid w:val="003C2EBA"/>
    <w:rsid w:val="003D3F4B"/>
    <w:rsid w:val="003D4B5A"/>
    <w:rsid w:val="003E4EDF"/>
    <w:rsid w:val="00425445"/>
    <w:rsid w:val="00435CA1"/>
    <w:rsid w:val="004467EF"/>
    <w:rsid w:val="00474563"/>
    <w:rsid w:val="00477A10"/>
    <w:rsid w:val="00490D05"/>
    <w:rsid w:val="004A6F0D"/>
    <w:rsid w:val="004E6E5F"/>
    <w:rsid w:val="005408B9"/>
    <w:rsid w:val="005834D2"/>
    <w:rsid w:val="005A58AE"/>
    <w:rsid w:val="005B0B52"/>
    <w:rsid w:val="005B56CE"/>
    <w:rsid w:val="00631288"/>
    <w:rsid w:val="006432D0"/>
    <w:rsid w:val="00690B3A"/>
    <w:rsid w:val="00694FDA"/>
    <w:rsid w:val="006E4ACD"/>
    <w:rsid w:val="006E5BD0"/>
    <w:rsid w:val="006E693D"/>
    <w:rsid w:val="007109D4"/>
    <w:rsid w:val="00711C11"/>
    <w:rsid w:val="007223F1"/>
    <w:rsid w:val="00727643"/>
    <w:rsid w:val="007336B5"/>
    <w:rsid w:val="0074463A"/>
    <w:rsid w:val="00744713"/>
    <w:rsid w:val="00757B9D"/>
    <w:rsid w:val="00774B12"/>
    <w:rsid w:val="007B7D75"/>
    <w:rsid w:val="008017FB"/>
    <w:rsid w:val="00825112"/>
    <w:rsid w:val="00854613"/>
    <w:rsid w:val="00854BFE"/>
    <w:rsid w:val="00861722"/>
    <w:rsid w:val="0092071C"/>
    <w:rsid w:val="00960181"/>
    <w:rsid w:val="00971A57"/>
    <w:rsid w:val="009750BB"/>
    <w:rsid w:val="00977B33"/>
    <w:rsid w:val="00991453"/>
    <w:rsid w:val="00995C71"/>
    <w:rsid w:val="009B5B88"/>
    <w:rsid w:val="009C466D"/>
    <w:rsid w:val="009D5206"/>
    <w:rsid w:val="009F1987"/>
    <w:rsid w:val="009F3721"/>
    <w:rsid w:val="00A110C5"/>
    <w:rsid w:val="00A219C4"/>
    <w:rsid w:val="00A26E37"/>
    <w:rsid w:val="00A52891"/>
    <w:rsid w:val="00A84E46"/>
    <w:rsid w:val="00A92CD9"/>
    <w:rsid w:val="00A94EFB"/>
    <w:rsid w:val="00AA35F5"/>
    <w:rsid w:val="00AA4467"/>
    <w:rsid w:val="00AC34BC"/>
    <w:rsid w:val="00AF0B0E"/>
    <w:rsid w:val="00B55085"/>
    <w:rsid w:val="00B80442"/>
    <w:rsid w:val="00BA2A73"/>
    <w:rsid w:val="00BE6A7D"/>
    <w:rsid w:val="00BF3708"/>
    <w:rsid w:val="00BF7D99"/>
    <w:rsid w:val="00C04187"/>
    <w:rsid w:val="00C2566B"/>
    <w:rsid w:val="00C51D98"/>
    <w:rsid w:val="00C9191D"/>
    <w:rsid w:val="00C91971"/>
    <w:rsid w:val="00C91E88"/>
    <w:rsid w:val="00CA4FB1"/>
    <w:rsid w:val="00CA51C0"/>
    <w:rsid w:val="00CE4738"/>
    <w:rsid w:val="00D03CBE"/>
    <w:rsid w:val="00D60BAD"/>
    <w:rsid w:val="00DF6D00"/>
    <w:rsid w:val="00E064A3"/>
    <w:rsid w:val="00E10314"/>
    <w:rsid w:val="00E30B70"/>
    <w:rsid w:val="00E74489"/>
    <w:rsid w:val="00E925D6"/>
    <w:rsid w:val="00ED4E78"/>
    <w:rsid w:val="00ED5291"/>
    <w:rsid w:val="00EE0ADD"/>
    <w:rsid w:val="00EE22D1"/>
    <w:rsid w:val="00EE6E28"/>
    <w:rsid w:val="00F101ED"/>
    <w:rsid w:val="00F75254"/>
    <w:rsid w:val="00F83402"/>
    <w:rsid w:val="00F90269"/>
    <w:rsid w:val="00FA545B"/>
    <w:rsid w:val="00FD66B8"/>
    <w:rsid w:val="00FF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8D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justify">
    <w:name w:val="text-justify"/>
    <w:basedOn w:val="Normal"/>
    <w:uiPriority w:val="99"/>
    <w:rsid w:val="003B1A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5408B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7336B5"/>
    <w:rPr>
      <w:rFonts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E3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0B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26E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341</TotalTime>
  <Pages>3</Pages>
  <Words>122</Words>
  <Characters>696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ViS</cp:lastModifiedBy>
  <cp:revision>93</cp:revision>
  <cp:lastPrinted>2024-12-13T09:15:00Z</cp:lastPrinted>
  <dcterms:created xsi:type="dcterms:W3CDTF">2022-02-28T05:50:00Z</dcterms:created>
  <dcterms:modified xsi:type="dcterms:W3CDTF">2024-12-17T12:02:00Z</dcterms:modified>
</cp:coreProperties>
</file>