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485" w:rsidRDefault="00DF1485" w:rsidP="0020034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1485" w:rsidRDefault="00DF1485" w:rsidP="00DF6D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DF6D00">
        <w:rPr>
          <w:rFonts w:ascii="Times New Roman" w:hAnsi="Times New Roman"/>
          <w:sz w:val="28"/>
          <w:szCs w:val="28"/>
          <w:lang w:eastAsia="ru-RU"/>
        </w:rPr>
        <w:t xml:space="preserve"> рамках реализации проекта для молодых педагогов «Педагогический марафон» 1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DF6D00">
        <w:rPr>
          <w:rFonts w:ascii="Times New Roman" w:hAnsi="Times New Roman"/>
          <w:sz w:val="28"/>
          <w:szCs w:val="28"/>
          <w:lang w:eastAsia="ru-RU"/>
        </w:rPr>
        <w:t xml:space="preserve"> декабря 2024 года на базе муниципального автономного общеобразовательного учреждения «Лицей №6» </w:t>
      </w:r>
      <w:r>
        <w:rPr>
          <w:rFonts w:ascii="Times New Roman" w:hAnsi="Times New Roman"/>
          <w:sz w:val="28"/>
          <w:szCs w:val="28"/>
          <w:lang w:eastAsia="ru-RU"/>
        </w:rPr>
        <w:t>состоялось</w:t>
      </w:r>
      <w:r w:rsidRPr="00DF6D00">
        <w:rPr>
          <w:rFonts w:ascii="Times New Roman" w:hAnsi="Times New Roman"/>
          <w:sz w:val="28"/>
          <w:szCs w:val="28"/>
          <w:lang w:eastAsia="ru-RU"/>
        </w:rPr>
        <w:t xml:space="preserve"> мероприятие для молодых специалистов-учителей английского языка</w:t>
      </w:r>
      <w:r>
        <w:rPr>
          <w:rFonts w:ascii="Times New Roman" w:hAnsi="Times New Roman"/>
          <w:sz w:val="28"/>
          <w:szCs w:val="28"/>
          <w:lang w:eastAsia="ru-RU"/>
        </w:rPr>
        <w:t>, посвященное одной из актуальных тем образования: «</w:t>
      </w:r>
      <w:r w:rsidRPr="00DF6D00">
        <w:rPr>
          <w:rFonts w:ascii="Times New Roman" w:hAnsi="Times New Roman"/>
          <w:sz w:val="28"/>
          <w:szCs w:val="28"/>
          <w:lang w:eastAsia="ru-RU"/>
        </w:rPr>
        <w:t xml:space="preserve">Системно-деятельностный подход в действии». </w:t>
      </w:r>
    </w:p>
    <w:p w:rsidR="00DF1485" w:rsidRDefault="00DF1485" w:rsidP="00477A10">
      <w:pPr>
        <w:spacing w:after="0" w:line="240" w:lineRule="auto"/>
        <w:ind w:right="-2"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477A10">
        <w:rPr>
          <w:rFonts w:ascii="Times New Roman" w:hAnsi="Times New Roman"/>
          <w:sz w:val="28"/>
          <w:szCs w:val="28"/>
          <w:lang w:eastAsia="ru-RU"/>
        </w:rPr>
        <w:t>овышение уровня профессиональной компетентности молодых педагогов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477A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способствование освоению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ими</w:t>
      </w:r>
      <w:r w:rsidRPr="00477A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современных образовательных технологий и методов педагогической деятельности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77A10">
        <w:rPr>
          <w:rFonts w:ascii="Times New Roman" w:hAnsi="Times New Roman"/>
          <w:color w:val="000000"/>
          <w:sz w:val="28"/>
          <w:szCs w:val="28"/>
          <w:lang w:eastAsia="ru-RU"/>
        </w:rPr>
        <w:t>обеспечение информационного пространства для самостоятельного овладения профессиональными знаниями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вот основные задачи проекта.</w:t>
      </w:r>
    </w:p>
    <w:p w:rsidR="00DF1485" w:rsidRDefault="00DF1485" w:rsidP="00477A10">
      <w:pPr>
        <w:spacing w:after="0" w:line="240" w:lineRule="auto"/>
        <w:ind w:right="-2"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Опытом с молодыми специалистами делились учителя высшей категории, члены регионального и городского методических советов.</w:t>
      </w:r>
    </w:p>
    <w:p w:rsidR="00DF1485" w:rsidRDefault="00DF1485" w:rsidP="00477A10">
      <w:pPr>
        <w:spacing w:after="0" w:line="240" w:lineRule="auto"/>
        <w:ind w:right="-2"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Молодые педагоги не только теоретически познакомились с новыми образовательными технологиями в области преподавания английского языка в школе, в том числе, побывав на открытом уроке, но и смогли попробовать применить полученные знания и обменяться мнениями, поучаствовав в мастер-классе.    </w:t>
      </w:r>
    </w:p>
    <w:p w:rsidR="00DF1485" w:rsidRDefault="00DF1485" w:rsidP="005B56CE">
      <w:pPr>
        <w:pStyle w:val="text-justify"/>
        <w:shd w:val="clear" w:color="auto" w:fill="FFFFFF"/>
        <w:spacing w:before="0" w:beforeAutospacing="0" w:after="0" w:afterAutospacing="0"/>
        <w:jc w:val="both"/>
        <w:rPr>
          <w:color w:val="333333"/>
          <w:spacing w:val="-7"/>
          <w:sz w:val="28"/>
          <w:szCs w:val="28"/>
        </w:rPr>
      </w:pPr>
    </w:p>
    <w:p w:rsidR="00DF1485" w:rsidRDefault="00DF1485" w:rsidP="005B56CE">
      <w:pPr>
        <w:pStyle w:val="text-justify"/>
        <w:shd w:val="clear" w:color="auto" w:fill="FFFFFF"/>
        <w:spacing w:before="0" w:beforeAutospacing="0" w:after="0" w:afterAutospacing="0"/>
        <w:jc w:val="both"/>
        <w:rPr>
          <w:color w:val="333333"/>
          <w:spacing w:val="-7"/>
          <w:sz w:val="28"/>
          <w:szCs w:val="28"/>
        </w:rPr>
      </w:pPr>
    </w:p>
    <w:p w:rsidR="00DF1485" w:rsidRDefault="00DF1485" w:rsidP="005B56CE">
      <w:pPr>
        <w:pStyle w:val="text-justify"/>
        <w:shd w:val="clear" w:color="auto" w:fill="FFFFFF"/>
        <w:spacing w:before="0" w:beforeAutospacing="0" w:after="0" w:afterAutospacing="0"/>
        <w:jc w:val="both"/>
        <w:rPr>
          <w:color w:val="333333"/>
          <w:spacing w:val="-7"/>
          <w:sz w:val="28"/>
          <w:szCs w:val="28"/>
        </w:rPr>
      </w:pPr>
      <w:r w:rsidRPr="00AF1A8C">
        <w:rPr>
          <w:noProof/>
          <w:color w:val="333333"/>
          <w:spacing w:val="-7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6.5pt;height:349.5pt;visibility:visible">
            <v:imagedata r:id="rId4" o:title=""/>
          </v:shape>
        </w:pict>
      </w:r>
    </w:p>
    <w:sectPr w:rsidR="00DF1485" w:rsidSect="00222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5291"/>
    <w:rsid w:val="00031DE8"/>
    <w:rsid w:val="00035B10"/>
    <w:rsid w:val="000563AE"/>
    <w:rsid w:val="00060268"/>
    <w:rsid w:val="0009117B"/>
    <w:rsid w:val="000A3470"/>
    <w:rsid w:val="0011263B"/>
    <w:rsid w:val="00113DA8"/>
    <w:rsid w:val="00141114"/>
    <w:rsid w:val="00143D63"/>
    <w:rsid w:val="001469D3"/>
    <w:rsid w:val="00150AB9"/>
    <w:rsid w:val="00155AF1"/>
    <w:rsid w:val="00182FB9"/>
    <w:rsid w:val="00200343"/>
    <w:rsid w:val="002021DE"/>
    <w:rsid w:val="002228D4"/>
    <w:rsid w:val="002408DD"/>
    <w:rsid w:val="0027569E"/>
    <w:rsid w:val="002D1C82"/>
    <w:rsid w:val="00304FFA"/>
    <w:rsid w:val="003417AB"/>
    <w:rsid w:val="003717D5"/>
    <w:rsid w:val="003B1AA0"/>
    <w:rsid w:val="003C2EBA"/>
    <w:rsid w:val="003D3F4B"/>
    <w:rsid w:val="003D4B5A"/>
    <w:rsid w:val="00425445"/>
    <w:rsid w:val="00435CA1"/>
    <w:rsid w:val="00477A10"/>
    <w:rsid w:val="00490D05"/>
    <w:rsid w:val="00501382"/>
    <w:rsid w:val="005408B9"/>
    <w:rsid w:val="005A58AE"/>
    <w:rsid w:val="005B0B52"/>
    <w:rsid w:val="005B56CE"/>
    <w:rsid w:val="00631288"/>
    <w:rsid w:val="006432D0"/>
    <w:rsid w:val="00652453"/>
    <w:rsid w:val="00690B3A"/>
    <w:rsid w:val="00694FDA"/>
    <w:rsid w:val="007109D4"/>
    <w:rsid w:val="00711C11"/>
    <w:rsid w:val="007223F1"/>
    <w:rsid w:val="00727643"/>
    <w:rsid w:val="007336B5"/>
    <w:rsid w:val="0074463A"/>
    <w:rsid w:val="00744713"/>
    <w:rsid w:val="00757B9D"/>
    <w:rsid w:val="00774B12"/>
    <w:rsid w:val="007B7D75"/>
    <w:rsid w:val="008017FB"/>
    <w:rsid w:val="00825112"/>
    <w:rsid w:val="00854BFE"/>
    <w:rsid w:val="0092071C"/>
    <w:rsid w:val="00971A57"/>
    <w:rsid w:val="00977B33"/>
    <w:rsid w:val="00991453"/>
    <w:rsid w:val="00995C71"/>
    <w:rsid w:val="009B5B88"/>
    <w:rsid w:val="009F1987"/>
    <w:rsid w:val="00A110C5"/>
    <w:rsid w:val="00A219C4"/>
    <w:rsid w:val="00A26E37"/>
    <w:rsid w:val="00A52891"/>
    <w:rsid w:val="00A84E46"/>
    <w:rsid w:val="00A92CD9"/>
    <w:rsid w:val="00AA35F5"/>
    <w:rsid w:val="00AA4467"/>
    <w:rsid w:val="00AC34BC"/>
    <w:rsid w:val="00AE4584"/>
    <w:rsid w:val="00AF0B0E"/>
    <w:rsid w:val="00AF1A8C"/>
    <w:rsid w:val="00B55085"/>
    <w:rsid w:val="00B80442"/>
    <w:rsid w:val="00BC56EE"/>
    <w:rsid w:val="00BE6A7D"/>
    <w:rsid w:val="00BF3708"/>
    <w:rsid w:val="00BF7D99"/>
    <w:rsid w:val="00C2566B"/>
    <w:rsid w:val="00C47981"/>
    <w:rsid w:val="00C51D98"/>
    <w:rsid w:val="00C9191D"/>
    <w:rsid w:val="00C91971"/>
    <w:rsid w:val="00C91E88"/>
    <w:rsid w:val="00CA4FB1"/>
    <w:rsid w:val="00CA51C0"/>
    <w:rsid w:val="00CE4738"/>
    <w:rsid w:val="00DF1485"/>
    <w:rsid w:val="00DF6D00"/>
    <w:rsid w:val="00E064A3"/>
    <w:rsid w:val="00E10314"/>
    <w:rsid w:val="00E30B70"/>
    <w:rsid w:val="00E925D6"/>
    <w:rsid w:val="00E932BB"/>
    <w:rsid w:val="00ED5291"/>
    <w:rsid w:val="00ED65C3"/>
    <w:rsid w:val="00EE0ADD"/>
    <w:rsid w:val="00F101ED"/>
    <w:rsid w:val="00F90269"/>
    <w:rsid w:val="00FA545B"/>
    <w:rsid w:val="00FD66B8"/>
    <w:rsid w:val="00FF3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8D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-justify">
    <w:name w:val="text-justify"/>
    <w:basedOn w:val="Normal"/>
    <w:uiPriority w:val="99"/>
    <w:rsid w:val="003B1A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5408B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7336B5"/>
    <w:rPr>
      <w:rFonts w:cs="Times New Roman"/>
      <w:b/>
    </w:rPr>
  </w:style>
  <w:style w:type="paragraph" w:styleId="BalloonText">
    <w:name w:val="Balloon Text"/>
    <w:basedOn w:val="Normal"/>
    <w:link w:val="BalloonTextChar"/>
    <w:uiPriority w:val="99"/>
    <w:semiHidden/>
    <w:rsid w:val="00E30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0B7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A26E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06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228</TotalTime>
  <Pages>1</Pages>
  <Words>159</Words>
  <Characters>910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ViS</cp:lastModifiedBy>
  <cp:revision>72</cp:revision>
  <cp:lastPrinted>2022-12-06T11:01:00Z</cp:lastPrinted>
  <dcterms:created xsi:type="dcterms:W3CDTF">2022-02-28T05:50:00Z</dcterms:created>
  <dcterms:modified xsi:type="dcterms:W3CDTF">2024-12-12T12:10:00Z</dcterms:modified>
</cp:coreProperties>
</file>