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D6" w:rsidRPr="00813335" w:rsidRDefault="00F663D6" w:rsidP="00813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3335">
        <w:rPr>
          <w:rFonts w:ascii="Times New Roman" w:hAnsi="Times New Roman"/>
          <w:sz w:val="28"/>
          <w:szCs w:val="28"/>
        </w:rPr>
        <w:t xml:space="preserve">15 и 16 ноября </w:t>
      </w:r>
      <w:r>
        <w:rPr>
          <w:rFonts w:ascii="Times New Roman" w:hAnsi="Times New Roman"/>
          <w:sz w:val="28"/>
          <w:szCs w:val="28"/>
        </w:rPr>
        <w:t xml:space="preserve">2024 года </w:t>
      </w:r>
      <w:r w:rsidRPr="00813335">
        <w:rPr>
          <w:rFonts w:ascii="Times New Roman" w:hAnsi="Times New Roman"/>
          <w:sz w:val="28"/>
          <w:szCs w:val="28"/>
        </w:rPr>
        <w:t xml:space="preserve">на базе школ №11 и №30, прошел Чемпионат баскетбольной лиги «КЭС-БАСКЕТ». Все игры были очень интересные, захватывающие, эмоциональные ведь собрались самые сильные команды. В ходе упорной борьбы определились победители и призеры. Среди команд девушек: 1 место заняла школа №35; 2 место школа №30; 3 место Школа Сколково-Тамбов. Среди команд юношей: 1 место Цнинская СОШ №2; 2 место школа №35; 3 место школа №4. Поздравляем победителей и призеров Чемпионата, а также выражаем благодарность учителям физкультуры и судьям. </w:t>
      </w:r>
    </w:p>
    <w:p w:rsidR="00F663D6" w:rsidRPr="00813335" w:rsidRDefault="00F663D6" w:rsidP="00813335">
      <w:pPr>
        <w:jc w:val="both"/>
        <w:rPr>
          <w:sz w:val="28"/>
          <w:szCs w:val="28"/>
        </w:rPr>
      </w:pPr>
    </w:p>
    <w:p w:rsidR="00F663D6" w:rsidRDefault="00F663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45.75pt">
            <v:imagedata r:id="rId4" o:title=""/>
          </v:shape>
        </w:pict>
      </w:r>
    </w:p>
    <w:p w:rsidR="00F663D6" w:rsidRDefault="00F663D6"/>
    <w:p w:rsidR="00F663D6" w:rsidRDefault="00F663D6"/>
    <w:p w:rsidR="00F663D6" w:rsidRDefault="00F663D6">
      <w:r>
        <w:pict>
          <v:shape id="_x0000_i1026" type="#_x0000_t75" style="width:459pt;height:612pt">
            <v:imagedata r:id="rId5" o:title=""/>
          </v:shape>
        </w:pict>
      </w:r>
    </w:p>
    <w:p w:rsidR="00F663D6" w:rsidRDefault="00F663D6" w:rsidP="00694796"/>
    <w:p w:rsidR="00F663D6" w:rsidRDefault="00F663D6" w:rsidP="00694796">
      <w:pPr>
        <w:tabs>
          <w:tab w:val="left" w:pos="6145"/>
        </w:tabs>
      </w:pPr>
      <w:r>
        <w:tab/>
      </w:r>
    </w:p>
    <w:p w:rsidR="00F663D6" w:rsidRDefault="00F663D6" w:rsidP="00694796">
      <w:pPr>
        <w:tabs>
          <w:tab w:val="left" w:pos="6145"/>
        </w:tabs>
      </w:pPr>
    </w:p>
    <w:p w:rsidR="00F663D6" w:rsidRDefault="00F663D6" w:rsidP="00694796">
      <w:pPr>
        <w:tabs>
          <w:tab w:val="left" w:pos="6145"/>
        </w:tabs>
      </w:pPr>
    </w:p>
    <w:p w:rsidR="00F663D6" w:rsidRDefault="00F663D6" w:rsidP="00694796">
      <w:pPr>
        <w:tabs>
          <w:tab w:val="left" w:pos="6145"/>
        </w:tabs>
      </w:pPr>
      <w:r>
        <w:pict>
          <v:shape id="_x0000_i1027" type="#_x0000_t75" style="width:456pt;height:342pt">
            <v:imagedata r:id="rId6" o:title=""/>
          </v:shape>
        </w:pict>
      </w:r>
    </w:p>
    <w:p w:rsidR="00F663D6" w:rsidRDefault="00F663D6" w:rsidP="00694796"/>
    <w:p w:rsidR="00F663D6" w:rsidRDefault="00F663D6" w:rsidP="00694796">
      <w:pPr>
        <w:tabs>
          <w:tab w:val="left" w:pos="954"/>
        </w:tabs>
      </w:pPr>
      <w:r>
        <w:tab/>
      </w:r>
      <w:r>
        <w:pict>
          <v:shape id="_x0000_i1028" type="#_x0000_t75" style="width:456pt;height:342pt">
            <v:imagedata r:id="rId7" o:title=""/>
          </v:shape>
        </w:pict>
      </w:r>
    </w:p>
    <w:p w:rsidR="00F663D6" w:rsidRDefault="00F663D6" w:rsidP="00694796">
      <w:pPr>
        <w:tabs>
          <w:tab w:val="left" w:pos="954"/>
        </w:tabs>
      </w:pPr>
    </w:p>
    <w:p w:rsidR="00F663D6" w:rsidRDefault="00F663D6" w:rsidP="00694796">
      <w:pPr>
        <w:tabs>
          <w:tab w:val="left" w:pos="954"/>
        </w:tabs>
      </w:pPr>
    </w:p>
    <w:p w:rsidR="00F663D6" w:rsidRPr="00694796" w:rsidRDefault="00F663D6" w:rsidP="00694796">
      <w:pPr>
        <w:tabs>
          <w:tab w:val="left" w:pos="954"/>
        </w:tabs>
      </w:pPr>
      <w:r>
        <w:pict>
          <v:shape id="_x0000_i1029" type="#_x0000_t75" style="width:459.75pt;height:684pt">
            <v:imagedata r:id="rId8" o:title=""/>
          </v:shape>
        </w:pict>
      </w:r>
    </w:p>
    <w:sectPr w:rsidR="00F663D6" w:rsidRPr="00694796" w:rsidSect="0069479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A06"/>
    <w:rsid w:val="00065A06"/>
    <w:rsid w:val="000C5E77"/>
    <w:rsid w:val="00694796"/>
    <w:rsid w:val="00813335"/>
    <w:rsid w:val="00997F7B"/>
    <w:rsid w:val="00C30254"/>
    <w:rsid w:val="00E52C1C"/>
    <w:rsid w:val="00F66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25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96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84</Words>
  <Characters>484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ViS</cp:lastModifiedBy>
  <cp:revision>5</cp:revision>
  <dcterms:created xsi:type="dcterms:W3CDTF">2024-12-06T05:51:00Z</dcterms:created>
  <dcterms:modified xsi:type="dcterms:W3CDTF">2024-12-12T09:08:00Z</dcterms:modified>
</cp:coreProperties>
</file>